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CD" w:rsidRPr="00F548DE" w:rsidRDefault="001C53CD" w:rsidP="00BB6A39">
      <w:pPr>
        <w:shd w:val="clear" w:color="auto" w:fill="FFFFFF"/>
        <w:jc w:val="center"/>
        <w:rPr>
          <w:b/>
          <w:lang w:val="tt-RU"/>
        </w:rPr>
      </w:pPr>
      <w:r w:rsidRPr="00F548DE">
        <w:rPr>
          <w:b/>
        </w:rPr>
        <w:t>Материально – техническое обеспечение МБОУ ДОД «ДХШ № 1»</w:t>
      </w:r>
    </w:p>
    <w:p w:rsidR="001C53CD" w:rsidRPr="00F548DE" w:rsidRDefault="001C53CD" w:rsidP="00BB6A39">
      <w:pPr>
        <w:shd w:val="clear" w:color="auto" w:fill="FFFFFF"/>
        <w:jc w:val="center"/>
        <w:rPr>
          <w:b/>
          <w:color w:val="FF0000"/>
          <w:lang w:val="tt-RU"/>
        </w:rPr>
      </w:pPr>
    </w:p>
    <w:p w:rsidR="001C53CD" w:rsidRPr="00F548DE" w:rsidRDefault="001C53CD" w:rsidP="00BB6A39">
      <w:pPr>
        <w:autoSpaceDE w:val="0"/>
        <w:autoSpaceDN w:val="0"/>
        <w:adjustRightInd w:val="0"/>
        <w:ind w:firstLine="454"/>
      </w:pPr>
      <w:r w:rsidRPr="00F548DE">
        <w:rPr>
          <w:color w:val="000000"/>
        </w:rPr>
        <w:t xml:space="preserve">       </w:t>
      </w:r>
      <w:r w:rsidRPr="00F548DE">
        <w:t xml:space="preserve">Материально-техническая база школы - это блочное здание с центральным горячим и холодным снабжением, общей площадью </w:t>
      </w:r>
      <w:r w:rsidRPr="00F548DE">
        <w:rPr>
          <w:b/>
          <w:bCs/>
          <w:color w:val="000000"/>
        </w:rPr>
        <w:t>385,4м².</w:t>
      </w:r>
    </w:p>
    <w:p w:rsidR="001C53CD" w:rsidRPr="00F548DE" w:rsidRDefault="001C53CD" w:rsidP="00BB6A39">
      <w:pPr>
        <w:autoSpaceDE w:val="0"/>
        <w:autoSpaceDN w:val="0"/>
        <w:adjustRightInd w:val="0"/>
        <w:rPr>
          <w:color w:val="000000"/>
        </w:rPr>
      </w:pPr>
      <w:r w:rsidRPr="00F548DE">
        <w:t>Данное помещение находится в здании  школы гимназии №125.</w:t>
      </w:r>
    </w:p>
    <w:p w:rsidR="001C53CD" w:rsidRPr="00F548DE" w:rsidRDefault="001C53CD" w:rsidP="00BB6A39">
      <w:pPr>
        <w:shd w:val="clear" w:color="auto" w:fill="FFFFFF"/>
        <w:jc w:val="both"/>
        <w:rPr>
          <w:color w:val="000000"/>
        </w:rPr>
      </w:pPr>
      <w:r w:rsidRPr="00F548DE">
        <w:t xml:space="preserve">  </w:t>
      </w:r>
      <w:r w:rsidRPr="00F548DE">
        <w:rPr>
          <w:color w:val="000000"/>
        </w:rPr>
        <w:t>В распоряжении школы:</w:t>
      </w:r>
    </w:p>
    <w:p w:rsidR="001C53CD" w:rsidRPr="00F548DE" w:rsidRDefault="001C53CD" w:rsidP="00BB6A39">
      <w:pPr>
        <w:shd w:val="clear" w:color="auto" w:fill="FFFFFF"/>
        <w:jc w:val="both"/>
        <w:rPr>
          <w:color w:val="000000"/>
        </w:rPr>
      </w:pPr>
      <w:r w:rsidRPr="00F548DE">
        <w:rPr>
          <w:color w:val="000000"/>
        </w:rPr>
        <w:t xml:space="preserve">         - 5 учебных помещений </w:t>
      </w:r>
      <w:r w:rsidRPr="00F548DE">
        <w:t xml:space="preserve">(по </w:t>
      </w:r>
      <w:smartTag w:uri="urn:schemas-microsoft-com:office:smarttags" w:element="metricconverter">
        <w:smartTagPr>
          <w:attr w:name="ProductID" w:val="36 м²"/>
        </w:smartTagPr>
        <w:r w:rsidRPr="00F548DE">
          <w:rPr>
            <w:b/>
            <w:bCs/>
          </w:rPr>
          <w:t>36 м²</w:t>
        </w:r>
      </w:smartTag>
      <w:r w:rsidRPr="00F548DE">
        <w:t xml:space="preserve">), и рекреация, в которой ведутся занятия, также являющаяся  выставочным залом, учительская и библиотека, </w:t>
      </w:r>
      <w:r w:rsidRPr="00F548DE">
        <w:rPr>
          <w:color w:val="000000"/>
        </w:rPr>
        <w:t xml:space="preserve">оснащенные в соответствии с требованиями СанПиН и пожарной безопасности. </w:t>
      </w:r>
    </w:p>
    <w:p w:rsidR="001C53CD" w:rsidRPr="00F548DE" w:rsidRDefault="001C53CD" w:rsidP="00BB6A39">
      <w:pPr>
        <w:shd w:val="clear" w:color="auto" w:fill="FFFFFF"/>
        <w:jc w:val="both"/>
        <w:rPr>
          <w:color w:val="000000"/>
        </w:rPr>
      </w:pPr>
      <w:r w:rsidRPr="00F548DE">
        <w:rPr>
          <w:color w:val="000000"/>
        </w:rPr>
        <w:t xml:space="preserve">         - 3 кабинета оснащены мультимедиа аппаратурой и компьютерами.</w:t>
      </w:r>
    </w:p>
    <w:p w:rsidR="001C53CD" w:rsidRPr="00F548DE" w:rsidRDefault="001C53CD" w:rsidP="00BB6A39">
      <w:pPr>
        <w:shd w:val="clear" w:color="auto" w:fill="FFFFFF"/>
        <w:jc w:val="both"/>
        <w:rPr>
          <w:color w:val="000000"/>
        </w:rPr>
      </w:pPr>
      <w:r w:rsidRPr="00F548DE">
        <w:rPr>
          <w:color w:val="000000"/>
        </w:rPr>
        <w:t xml:space="preserve">    ДХШ имеет  3 мультимедийных проектора, 10 компьютеров и 9 ноутбуков, из них</w:t>
      </w:r>
    </w:p>
    <w:p w:rsidR="001C53CD" w:rsidRPr="00F548DE" w:rsidRDefault="001C53CD" w:rsidP="00BB6A39">
      <w:pPr>
        <w:shd w:val="clear" w:color="auto" w:fill="FFFFFF"/>
        <w:jc w:val="both"/>
        <w:rPr>
          <w:color w:val="000000"/>
        </w:rPr>
      </w:pPr>
      <w:r w:rsidRPr="00F548DE">
        <w:rPr>
          <w:color w:val="000000"/>
        </w:rPr>
        <w:t xml:space="preserve">         - 10 компьютеров подключены к локальной сети.</w:t>
      </w:r>
    </w:p>
    <w:p w:rsidR="001C53CD" w:rsidRPr="00F548DE" w:rsidRDefault="001C53CD" w:rsidP="00BB6A39">
      <w:pPr>
        <w:autoSpaceDE w:val="0"/>
        <w:autoSpaceDN w:val="0"/>
        <w:adjustRightInd w:val="0"/>
      </w:pPr>
      <w:r w:rsidRPr="00F548DE">
        <w:t xml:space="preserve">Библиотечный фонд содержит 3 632 экземпляра книг. Видеотека –17 кассет (по 3 часа  каждая), 4  проектора и  необходимые методические и поурочные разработки по предметам истории искусств, живописи, рисунка и декоративно прикладному творчеству. </w:t>
      </w:r>
    </w:p>
    <w:p w:rsidR="001C53CD" w:rsidRPr="00F548DE" w:rsidRDefault="001C53CD" w:rsidP="00BB6A39">
      <w:pPr>
        <w:autoSpaceDE w:val="0"/>
        <w:autoSpaceDN w:val="0"/>
        <w:adjustRightInd w:val="0"/>
        <w:ind w:firstLine="454"/>
      </w:pPr>
      <w:r w:rsidRPr="00F548DE">
        <w:t>Имеется хороший натюрмортный фонд, необходимый для реализации учебных программ.</w:t>
      </w:r>
    </w:p>
    <w:p w:rsidR="001C53CD" w:rsidRPr="00F548DE" w:rsidRDefault="001C53CD" w:rsidP="00BB6A39">
      <w:pPr>
        <w:autoSpaceDE w:val="0"/>
        <w:autoSpaceDN w:val="0"/>
        <w:adjustRightInd w:val="0"/>
        <w:ind w:firstLine="454"/>
        <w:jc w:val="both"/>
      </w:pPr>
      <w:r w:rsidRPr="00F548DE">
        <w:t>Условия введения педагогической деятельности в помещении школы соответствуют нормам СЭС и пожарной  охраны.</w:t>
      </w:r>
    </w:p>
    <w:p w:rsidR="001C53CD" w:rsidRPr="00F548DE" w:rsidRDefault="001C53CD" w:rsidP="00BB6A39">
      <w:pPr>
        <w:jc w:val="both"/>
        <w:rPr>
          <w:b/>
        </w:rPr>
      </w:pPr>
    </w:p>
    <w:p w:rsidR="001C53CD" w:rsidRPr="00F548DE" w:rsidRDefault="001C53CD" w:rsidP="00BB6A39">
      <w:r w:rsidRPr="00F548DE">
        <w:t xml:space="preserve">- Форма владения зданиями и помещениями – оперативное управление. </w:t>
      </w:r>
    </w:p>
    <w:p w:rsidR="001C53CD" w:rsidRPr="00F548DE" w:rsidRDefault="001C53CD" w:rsidP="00BB6A39">
      <w:pPr>
        <w:rPr>
          <w:color w:val="000000"/>
          <w:shd w:val="clear" w:color="auto" w:fill="FFFFFF"/>
        </w:rPr>
      </w:pPr>
      <w:r w:rsidRPr="00F548DE">
        <w:t xml:space="preserve">-  Наименование организации собственника – </w:t>
      </w:r>
      <w:r w:rsidRPr="00F548DE">
        <w:rPr>
          <w:color w:val="000000"/>
          <w:shd w:val="clear" w:color="auto" w:fill="FFFFFF"/>
        </w:rPr>
        <w:t>Муниципальное образование «Комитет земельных и имущественных отношений исполнительного комитета муниципального образования города Казани»</w:t>
      </w:r>
    </w:p>
    <w:p w:rsidR="001C53CD" w:rsidRPr="00F548DE" w:rsidRDefault="001C53CD" w:rsidP="00BB6A39"/>
    <w:p w:rsidR="001C53CD" w:rsidRPr="00F548DE" w:rsidRDefault="001C53CD" w:rsidP="00BB6A39">
      <w:pPr>
        <w:jc w:val="center"/>
      </w:pPr>
      <w:r w:rsidRPr="00F548DE">
        <w:rPr>
          <w:b/>
        </w:rPr>
        <w:t>Информационное и материально-техническое оснащение МБОУ ДОД «ДХШ № 1».</w:t>
      </w:r>
    </w:p>
    <w:p w:rsidR="001C53CD" w:rsidRPr="00F548DE" w:rsidRDefault="001C53CD" w:rsidP="00BB6A3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"/>
        <w:gridCol w:w="2543"/>
        <w:gridCol w:w="5159"/>
        <w:gridCol w:w="1543"/>
      </w:tblGrid>
      <w:tr w:rsidR="001C53CD" w:rsidRPr="00F548DE" w:rsidTr="00657DED">
        <w:tc>
          <w:tcPr>
            <w:tcW w:w="326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1</w:t>
            </w:r>
          </w:p>
        </w:tc>
        <w:tc>
          <w:tcPr>
            <w:tcW w:w="2543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Наличие специализированных кабинетов, помещений для реализации учебных программ:</w:t>
            </w:r>
          </w:p>
        </w:tc>
        <w:tc>
          <w:tcPr>
            <w:tcW w:w="5159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Наименование оборудования учебных кабинетов</w:t>
            </w:r>
          </w:p>
        </w:tc>
        <w:tc>
          <w:tcPr>
            <w:tcW w:w="1543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Кол-во единиц кабинетов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 xml:space="preserve">- рисунка, живописи, композиции. 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 xml:space="preserve">1.Столы и мольберты; </w:t>
            </w:r>
          </w:p>
          <w:p w:rsidR="001C53CD" w:rsidRPr="00F548DE" w:rsidRDefault="001C53CD" w:rsidP="00657DED">
            <w:r w:rsidRPr="00F548DE">
              <w:t xml:space="preserve">3. Табуреты; </w:t>
            </w:r>
          </w:p>
          <w:p w:rsidR="001C53CD" w:rsidRPr="00F548DE" w:rsidRDefault="001C53CD" w:rsidP="00657DED">
            <w:r w:rsidRPr="00F548DE">
              <w:t xml:space="preserve">4. Стулья; </w:t>
            </w:r>
          </w:p>
          <w:p w:rsidR="001C53CD" w:rsidRPr="00F548DE" w:rsidRDefault="001C53CD" w:rsidP="00657DED">
            <w:r w:rsidRPr="00F548DE">
              <w:t xml:space="preserve">5. Стол преподавателя; </w:t>
            </w:r>
          </w:p>
          <w:p w:rsidR="001C53CD" w:rsidRPr="00F548DE" w:rsidRDefault="001C53CD" w:rsidP="00657DED">
            <w:r w:rsidRPr="00F548DE">
              <w:t xml:space="preserve">6. Доска классная; </w:t>
            </w:r>
          </w:p>
          <w:p w:rsidR="001C53CD" w:rsidRPr="00F548DE" w:rsidRDefault="001C53CD" w:rsidP="00657DED">
            <w:r w:rsidRPr="00F548DE">
              <w:t xml:space="preserve">7. Разномасштабные столики для постановки натюрморта; </w:t>
            </w:r>
          </w:p>
          <w:p w:rsidR="001C53CD" w:rsidRPr="00F548DE" w:rsidRDefault="001C53CD" w:rsidP="00657DED">
            <w:r w:rsidRPr="00F548DE">
              <w:t xml:space="preserve">10. Стенды для наглядных пособий; </w:t>
            </w:r>
          </w:p>
          <w:p w:rsidR="001C53CD" w:rsidRPr="00F548DE" w:rsidRDefault="001C53CD" w:rsidP="00657DED">
            <w:r w:rsidRPr="00F548DE">
              <w:t>12. Светильники на подставках;</w:t>
            </w:r>
          </w:p>
          <w:p w:rsidR="001C53CD" w:rsidRPr="00F548DE" w:rsidRDefault="001C53CD" w:rsidP="00657DED">
            <w:r w:rsidRPr="00F548DE">
              <w:t xml:space="preserve">13.  Раковина для мытья рук и смены воды; </w:t>
            </w:r>
          </w:p>
          <w:p w:rsidR="001C53CD" w:rsidRPr="00F548DE" w:rsidRDefault="001C53CD" w:rsidP="00657DED">
            <w:r w:rsidRPr="00F548DE">
              <w:t>14. Шкафы и стеллажи для хранения работ учеников и учебно-методических пособий.</w:t>
            </w:r>
          </w:p>
        </w:tc>
        <w:tc>
          <w:tcPr>
            <w:tcW w:w="1543" w:type="dxa"/>
          </w:tcPr>
          <w:p w:rsidR="001C53CD" w:rsidRDefault="001C53CD" w:rsidP="00657DED">
            <w:r>
              <w:t>14</w:t>
            </w:r>
          </w:p>
          <w:p w:rsidR="001C53CD" w:rsidRDefault="001C53CD" w:rsidP="00657DED">
            <w:r>
              <w:t>14</w:t>
            </w:r>
          </w:p>
          <w:p w:rsidR="001C53CD" w:rsidRDefault="001C53CD" w:rsidP="00657DED">
            <w:r>
              <w:t>15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4</w:t>
            </w:r>
          </w:p>
          <w:p w:rsidR="001C53CD" w:rsidRDefault="001C53CD" w:rsidP="00657DED"/>
          <w:p w:rsidR="001C53CD" w:rsidRDefault="001C53CD" w:rsidP="00657DED">
            <w:r>
              <w:t>8</w:t>
            </w:r>
          </w:p>
          <w:p w:rsidR="001C53CD" w:rsidRDefault="001C53CD" w:rsidP="00657DED">
            <w:r>
              <w:t>3</w:t>
            </w:r>
          </w:p>
          <w:p w:rsidR="001C53CD" w:rsidRDefault="001C53CD" w:rsidP="00657DED">
            <w:r>
              <w:t>1</w:t>
            </w:r>
          </w:p>
          <w:p w:rsidR="001C53CD" w:rsidRPr="00F548DE" w:rsidRDefault="001C53CD" w:rsidP="00657DED">
            <w:r>
              <w:t>1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- ДПИ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 xml:space="preserve">1. Рабочие столы; </w:t>
            </w:r>
          </w:p>
          <w:p w:rsidR="001C53CD" w:rsidRPr="00F548DE" w:rsidRDefault="001C53CD" w:rsidP="00657DED">
            <w:r w:rsidRPr="00F548DE">
              <w:t xml:space="preserve">2. Стулья; </w:t>
            </w:r>
          </w:p>
          <w:p w:rsidR="001C53CD" w:rsidRPr="00F548DE" w:rsidRDefault="001C53CD" w:rsidP="00657DED">
            <w:r w:rsidRPr="00F548DE">
              <w:t xml:space="preserve">3. Стол преподавателя; </w:t>
            </w:r>
          </w:p>
          <w:p w:rsidR="001C53CD" w:rsidRPr="00F548DE" w:rsidRDefault="001C53CD" w:rsidP="00657DED">
            <w:r w:rsidRPr="00F548DE">
              <w:t xml:space="preserve">4. Стенды и планшеты с учебным наглядно-методическим материалом и пособиями; </w:t>
            </w:r>
          </w:p>
          <w:p w:rsidR="001C53CD" w:rsidRPr="00F548DE" w:rsidRDefault="001C53CD" w:rsidP="00657DED">
            <w:r w:rsidRPr="00F548DE">
              <w:t xml:space="preserve">5. Шкафы и стеллажи для хранения работ учеников и учебно-методических пособий; </w:t>
            </w:r>
          </w:p>
          <w:p w:rsidR="001C53CD" w:rsidRPr="00F548DE" w:rsidRDefault="001C53CD" w:rsidP="00657DED">
            <w:r w:rsidRPr="00F548DE">
              <w:t xml:space="preserve">6. Раковина для мытья рук; </w:t>
            </w:r>
          </w:p>
        </w:tc>
        <w:tc>
          <w:tcPr>
            <w:tcW w:w="1543" w:type="dxa"/>
          </w:tcPr>
          <w:p w:rsidR="001C53CD" w:rsidRDefault="001C53CD" w:rsidP="00657DED">
            <w:r w:rsidRPr="00F548DE">
              <w:t>1</w:t>
            </w:r>
            <w:r>
              <w:t>4</w:t>
            </w:r>
          </w:p>
          <w:p w:rsidR="001C53CD" w:rsidRDefault="001C53CD" w:rsidP="00657DED">
            <w:r>
              <w:t>14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10</w:t>
            </w:r>
          </w:p>
          <w:p w:rsidR="001C53CD" w:rsidRDefault="001C53CD" w:rsidP="00657DED"/>
          <w:p w:rsidR="001C53CD" w:rsidRPr="00F548DE" w:rsidRDefault="001C53CD" w:rsidP="00657DED">
            <w:r>
              <w:t>4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- истории изобразительного искусства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 xml:space="preserve">1. Столы; </w:t>
            </w:r>
          </w:p>
          <w:p w:rsidR="001C53CD" w:rsidRPr="00F548DE" w:rsidRDefault="001C53CD" w:rsidP="00657DED">
            <w:r w:rsidRPr="00F548DE">
              <w:t xml:space="preserve">2. Стулья; </w:t>
            </w:r>
          </w:p>
          <w:p w:rsidR="001C53CD" w:rsidRPr="00F548DE" w:rsidRDefault="001C53CD" w:rsidP="00657DED">
            <w:r w:rsidRPr="00F548DE">
              <w:t xml:space="preserve">3. Шкафы для хранения материалов и учебно-методических пособий; </w:t>
            </w:r>
          </w:p>
          <w:p w:rsidR="001C53CD" w:rsidRPr="00F548DE" w:rsidRDefault="001C53CD" w:rsidP="00657DED">
            <w:r w:rsidRPr="00F548DE">
              <w:t xml:space="preserve">4. Классная доска; </w:t>
            </w:r>
          </w:p>
          <w:p w:rsidR="001C53CD" w:rsidRPr="00F548DE" w:rsidRDefault="001C53CD" w:rsidP="00657DED">
            <w:r w:rsidRPr="00F548DE">
              <w:t xml:space="preserve">5. Стол преподавателя; </w:t>
            </w:r>
          </w:p>
          <w:p w:rsidR="001C53CD" w:rsidRPr="00F548DE" w:rsidRDefault="001C53CD" w:rsidP="00657DED">
            <w:r w:rsidRPr="00F548DE">
              <w:t xml:space="preserve">6. Стенды и планшеты с учебным наглядно - методическим материалом и пособиями; </w:t>
            </w:r>
          </w:p>
          <w:p w:rsidR="001C53CD" w:rsidRPr="00F548DE" w:rsidRDefault="001C53CD" w:rsidP="00657DED">
            <w:r w:rsidRPr="00F548DE">
              <w:t>7. Проекционный экран;</w:t>
            </w:r>
          </w:p>
          <w:p w:rsidR="001C53CD" w:rsidRPr="00F548DE" w:rsidRDefault="001C53CD" w:rsidP="00657DED">
            <w:r w:rsidRPr="00F548DE">
              <w:t xml:space="preserve">8. Мультимедийный проектор;  </w:t>
            </w:r>
          </w:p>
          <w:p w:rsidR="001C53CD" w:rsidRPr="00F548DE" w:rsidRDefault="001C53CD" w:rsidP="00657DED"/>
        </w:tc>
        <w:tc>
          <w:tcPr>
            <w:tcW w:w="1543" w:type="dxa"/>
          </w:tcPr>
          <w:p w:rsidR="001C53CD" w:rsidRDefault="001C53CD" w:rsidP="00657DED">
            <w:r>
              <w:t>18</w:t>
            </w:r>
          </w:p>
          <w:p w:rsidR="001C53CD" w:rsidRDefault="001C53CD" w:rsidP="00657DED">
            <w:r>
              <w:t>18</w:t>
            </w:r>
          </w:p>
          <w:p w:rsidR="001C53CD" w:rsidRDefault="001C53CD" w:rsidP="00657DED">
            <w:r>
              <w:t>9</w:t>
            </w:r>
          </w:p>
          <w:p w:rsidR="001C53CD" w:rsidRDefault="001C53CD" w:rsidP="00657DED"/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17</w:t>
            </w:r>
          </w:p>
          <w:p w:rsidR="001C53CD" w:rsidRDefault="001C53CD" w:rsidP="00657DED"/>
          <w:p w:rsidR="001C53CD" w:rsidRDefault="001C53CD" w:rsidP="00657DED">
            <w:r>
              <w:t>1</w:t>
            </w:r>
          </w:p>
          <w:p w:rsidR="001C53CD" w:rsidRPr="00F548DE" w:rsidRDefault="001C53CD" w:rsidP="00657DED">
            <w:r>
              <w:t>1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Библиотека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>1.Книжные шкафы и стеллажи;</w:t>
            </w:r>
          </w:p>
          <w:p w:rsidR="001C53CD" w:rsidRPr="00F548DE" w:rsidRDefault="001C53CD" w:rsidP="00657DED">
            <w:r w:rsidRPr="00F548DE">
              <w:t>2. Оборудованное рабочее место секретаря;</w:t>
            </w:r>
          </w:p>
          <w:p w:rsidR="001C53CD" w:rsidRPr="00F548DE" w:rsidRDefault="001C53CD" w:rsidP="00657DED">
            <w:r w:rsidRPr="00F548DE">
              <w:t>3. Оборудованное рабочее место директора.</w:t>
            </w:r>
          </w:p>
          <w:p w:rsidR="001C53CD" w:rsidRPr="00F548DE" w:rsidRDefault="001C53CD" w:rsidP="00657DED">
            <w:r w:rsidRPr="00F548DE">
              <w:t>4. Шкаф для хранения личных дел и документации;</w:t>
            </w:r>
          </w:p>
          <w:p w:rsidR="001C53CD" w:rsidRPr="00F548DE" w:rsidRDefault="001C53CD" w:rsidP="00657DED">
            <w:r w:rsidRPr="00F548DE">
              <w:t>5. Телефон и факс.</w:t>
            </w:r>
          </w:p>
          <w:p w:rsidR="001C53CD" w:rsidRPr="00F548DE" w:rsidRDefault="001C53CD" w:rsidP="00657DED">
            <w:r w:rsidRPr="00F548DE">
              <w:t>6. Компьютер, подключенный к сети Интернет.</w:t>
            </w:r>
          </w:p>
          <w:p w:rsidR="001C53CD" w:rsidRPr="00F548DE" w:rsidRDefault="001C53CD" w:rsidP="00657DED"/>
        </w:tc>
        <w:tc>
          <w:tcPr>
            <w:tcW w:w="1543" w:type="dxa"/>
          </w:tcPr>
          <w:p w:rsidR="001C53CD" w:rsidRDefault="001C53CD" w:rsidP="00657DED">
            <w:r w:rsidRPr="00F548DE">
              <w:t>1</w:t>
            </w:r>
            <w:r>
              <w:t>0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>
            <w:r>
              <w:t>1</w:t>
            </w:r>
          </w:p>
          <w:p w:rsidR="001C53CD" w:rsidRDefault="001C53CD" w:rsidP="00657DED"/>
          <w:p w:rsidR="001C53CD" w:rsidRDefault="001C53CD" w:rsidP="00657DED">
            <w:r>
              <w:t>1</w:t>
            </w:r>
          </w:p>
          <w:p w:rsidR="001C53CD" w:rsidRPr="00F548DE" w:rsidRDefault="001C53CD" w:rsidP="00657DED">
            <w:r>
              <w:t>2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Учительская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 xml:space="preserve">1.Шкаф для учебно-методических пособий; </w:t>
            </w:r>
          </w:p>
          <w:p w:rsidR="001C53CD" w:rsidRPr="00F548DE" w:rsidRDefault="001C53CD" w:rsidP="00657DED">
            <w:r w:rsidRPr="00F548DE">
              <w:t xml:space="preserve">2. Шкафы для хранения предметов натюрмортного фонда; </w:t>
            </w:r>
          </w:p>
          <w:p w:rsidR="001C53CD" w:rsidRPr="00F548DE" w:rsidRDefault="001C53CD" w:rsidP="00657DED">
            <w:r w:rsidRPr="00F548DE">
              <w:t>Столы, стулья.</w:t>
            </w:r>
          </w:p>
        </w:tc>
        <w:tc>
          <w:tcPr>
            <w:tcW w:w="1543" w:type="dxa"/>
          </w:tcPr>
          <w:p w:rsidR="001C53CD" w:rsidRDefault="001C53CD" w:rsidP="00657DED">
            <w:r>
              <w:t>3</w:t>
            </w:r>
          </w:p>
          <w:p w:rsidR="001C53CD" w:rsidRDefault="001C53CD" w:rsidP="00657DED">
            <w:r>
              <w:t>6</w:t>
            </w:r>
          </w:p>
          <w:p w:rsidR="001C53CD" w:rsidRDefault="001C53CD" w:rsidP="00657DED"/>
          <w:p w:rsidR="001C53CD" w:rsidRPr="00F548DE" w:rsidRDefault="001C53CD" w:rsidP="00657DED">
            <w:r>
              <w:t>1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2</w:t>
            </w:r>
          </w:p>
        </w:tc>
        <w:tc>
          <w:tcPr>
            <w:tcW w:w="2543" w:type="dxa"/>
          </w:tcPr>
          <w:p w:rsidR="001C53CD" w:rsidRPr="00F548DE" w:rsidRDefault="001C53CD" w:rsidP="00657DED">
            <w:pPr>
              <w:rPr>
                <w:b/>
              </w:rPr>
            </w:pPr>
            <w:r w:rsidRPr="00F548DE">
              <w:rPr>
                <w:b/>
              </w:rPr>
              <w:t>Информационно-техническое оснащение:</w:t>
            </w:r>
          </w:p>
        </w:tc>
        <w:tc>
          <w:tcPr>
            <w:tcW w:w="5159" w:type="dxa"/>
          </w:tcPr>
          <w:p w:rsidR="001C53CD" w:rsidRPr="00F548DE" w:rsidRDefault="001C53CD" w:rsidP="00657DED"/>
        </w:tc>
        <w:tc>
          <w:tcPr>
            <w:tcW w:w="1543" w:type="dxa"/>
          </w:tcPr>
          <w:p w:rsidR="001C53CD" w:rsidRPr="00F548DE" w:rsidRDefault="001C53CD" w:rsidP="00657DED"/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Подключение к сети интернет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>имеется</w:t>
            </w:r>
          </w:p>
        </w:tc>
        <w:tc>
          <w:tcPr>
            <w:tcW w:w="1543" w:type="dxa"/>
          </w:tcPr>
          <w:p w:rsidR="001C53CD" w:rsidRDefault="001C53CD" w:rsidP="00657DED">
            <w:r>
              <w:t>1</w:t>
            </w:r>
          </w:p>
          <w:p w:rsidR="001C53CD" w:rsidRPr="00F548DE" w:rsidRDefault="001C53CD" w:rsidP="00657DED"/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>
            <w:r w:rsidRPr="00F548DE">
              <w:t>Наличие сайта образовательного учреждения в сети Интернет</w:t>
            </w:r>
          </w:p>
        </w:tc>
        <w:tc>
          <w:tcPr>
            <w:tcW w:w="5159" w:type="dxa"/>
          </w:tcPr>
          <w:p w:rsidR="001C53CD" w:rsidRPr="00F548DE" w:rsidRDefault="001C53CD" w:rsidP="00657DED">
            <w:r w:rsidRPr="00F548DE">
              <w:t>https://edu.tatar.ru/sovetcki/page523744.htm</w:t>
            </w:r>
          </w:p>
        </w:tc>
        <w:tc>
          <w:tcPr>
            <w:tcW w:w="1543" w:type="dxa"/>
          </w:tcPr>
          <w:p w:rsidR="001C53CD" w:rsidRPr="00F548DE" w:rsidRDefault="001C53CD" w:rsidP="00657DED">
            <w:r>
              <w:t>1</w:t>
            </w:r>
          </w:p>
        </w:tc>
      </w:tr>
      <w:tr w:rsidR="001C53CD" w:rsidRPr="00F548DE" w:rsidTr="00657DED">
        <w:tc>
          <w:tcPr>
            <w:tcW w:w="326" w:type="dxa"/>
          </w:tcPr>
          <w:p w:rsidR="001C53CD" w:rsidRPr="00F548DE" w:rsidRDefault="001C53CD" w:rsidP="00657DED"/>
        </w:tc>
        <w:tc>
          <w:tcPr>
            <w:tcW w:w="2543" w:type="dxa"/>
          </w:tcPr>
          <w:p w:rsidR="001C53CD" w:rsidRPr="00F548DE" w:rsidRDefault="001C53CD" w:rsidP="00657DED"/>
        </w:tc>
        <w:tc>
          <w:tcPr>
            <w:tcW w:w="5159" w:type="dxa"/>
          </w:tcPr>
          <w:p w:rsidR="001C53CD" w:rsidRPr="00F548DE" w:rsidRDefault="001C53CD" w:rsidP="00657DED"/>
        </w:tc>
        <w:tc>
          <w:tcPr>
            <w:tcW w:w="1543" w:type="dxa"/>
          </w:tcPr>
          <w:p w:rsidR="001C53CD" w:rsidRPr="00F548DE" w:rsidRDefault="001C53CD" w:rsidP="00657DED"/>
        </w:tc>
      </w:tr>
    </w:tbl>
    <w:p w:rsidR="001C53CD" w:rsidRPr="00F548DE" w:rsidRDefault="001C53CD" w:rsidP="00BB6A39">
      <w:r w:rsidRPr="00F548DE">
        <w:t xml:space="preserve">     </w:t>
      </w:r>
    </w:p>
    <w:p w:rsidR="001C53CD" w:rsidRDefault="001C53CD"/>
    <w:sectPr w:rsidR="001C53CD" w:rsidSect="006E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A39"/>
    <w:rsid w:val="001C53CD"/>
    <w:rsid w:val="00605EA1"/>
    <w:rsid w:val="00657DED"/>
    <w:rsid w:val="006E2D86"/>
    <w:rsid w:val="00A0336B"/>
    <w:rsid w:val="00BB6A39"/>
    <w:rsid w:val="00C66EA5"/>
    <w:rsid w:val="00F548DE"/>
    <w:rsid w:val="00F648A0"/>
    <w:rsid w:val="00FA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A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473</Words>
  <Characters>2700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Материально – техническое обеспечение МБОУ ДОД «ДХШ № 1»</dc:title>
  <dc:subject/>
  <dc:creator>Пользователь Windows</dc:creator>
  <cp:keywords/>
  <dc:description/>
  <cp:lastModifiedBy>MM</cp:lastModifiedBy>
  <cp:revision>2</cp:revision>
  <dcterms:created xsi:type="dcterms:W3CDTF">2016-09-15T13:39:00Z</dcterms:created>
  <dcterms:modified xsi:type="dcterms:W3CDTF">2016-09-15T13:39:00Z</dcterms:modified>
</cp:coreProperties>
</file>